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170339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B53C37" w:rsidRDefault="00B53C37" w:rsidP="004F4C76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4F4C7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4F4C7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775E64" w:rsidP="002F3EF4">
            <w:r>
              <w:rPr>
                <w:rFonts w:hint="cs"/>
                <w:rtl/>
              </w:rPr>
              <w:t>‏</w:t>
            </w:r>
            <w:r>
              <w:rPr>
                <w:rtl/>
              </w:rPr>
              <w:t>19/11/23</w:t>
            </w:r>
          </w:p>
        </w:tc>
      </w:tr>
    </w:tbl>
    <w:p w:rsidR="00332AFB" w:rsidRDefault="00170339" w:rsidP="00222867">
      <w:pPr>
        <w:rPr>
          <w:rtl/>
        </w:rPr>
      </w:pPr>
    </w:p>
    <w:p w:rsidR="00222867" w:rsidRDefault="00170339" w:rsidP="00222867">
      <w:pPr>
        <w:rPr>
          <w:rtl/>
        </w:rPr>
      </w:pPr>
    </w:p>
    <w:p w:rsidR="00222867" w:rsidRDefault="00170339" w:rsidP="00222867">
      <w:pPr>
        <w:rPr>
          <w:rtl/>
        </w:rPr>
      </w:pPr>
    </w:p>
    <w:p w:rsidR="00222867" w:rsidRDefault="00170339" w:rsidP="00222867">
      <w:pPr>
        <w:rPr>
          <w:rtl/>
        </w:rPr>
      </w:pPr>
    </w:p>
    <w:p w:rsidR="00222867" w:rsidRDefault="00170339" w:rsidP="00222867">
      <w:pPr>
        <w:rPr>
          <w:rtl/>
        </w:rPr>
      </w:pPr>
    </w:p>
    <w:p w:rsidR="00222867" w:rsidRDefault="00170339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170339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675430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170339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:rsidTr="008653E4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:rsidR="00AF6639" w:rsidRPr="00AF6639" w:rsidRDefault="00AF6639" w:rsidP="00AF6639">
            <w:pPr>
              <w:spacing w:line="276" w:lineRule="auto"/>
              <w:rPr>
                <w:rFonts w:ascii="Arial" w:hAnsi="Arial"/>
                <w:b/>
                <w:sz w:val="22"/>
                <w:szCs w:val="22"/>
              </w:rPr>
            </w:pP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במרפאות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לוינסקי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וחיפה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מופעלת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לניהול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הפעילות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האדמיניסטרטיבית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והקלינית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במרפאה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שפותחה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ע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י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חברת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אלעד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פתרונות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מחשוב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2001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בע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>"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מ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(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להלן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>: "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החברה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")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ומבוססת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על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מוצר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החברה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– "</w:t>
            </w:r>
            <w:proofErr w:type="spellStart"/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קמיליון</w:t>
            </w:r>
            <w:proofErr w:type="spellEnd"/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". </w:t>
            </w:r>
          </w:p>
          <w:p w:rsidR="006401F5" w:rsidRPr="0053500C" w:rsidRDefault="00AF6639" w:rsidP="00775E64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  <w:rtl/>
              </w:rPr>
            </w:pP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השירות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הנדרש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הינו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המשך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התקשרות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עם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החברה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לשם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170339">
              <w:rPr>
                <w:rFonts w:ascii="Arial" w:hAnsi="Arial" w:hint="cs"/>
                <w:b/>
                <w:sz w:val="22"/>
                <w:szCs w:val="22"/>
                <w:rtl/>
              </w:rPr>
              <w:t>תחזוקה ותמיכה ב</w:t>
            </w:r>
            <w:bookmarkStart w:id="0" w:name="_GoBack"/>
            <w:bookmarkEnd w:id="0"/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מערכת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עבור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Pr="00AF6639">
              <w:rPr>
                <w:rFonts w:ascii="Arial" w:hAnsi="Arial" w:hint="cs"/>
                <w:b/>
                <w:sz w:val="22"/>
                <w:szCs w:val="22"/>
                <w:rtl/>
              </w:rPr>
              <w:t>שנת</w:t>
            </w:r>
            <w:r w:rsidRPr="00AF6639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005067">
              <w:rPr>
                <w:rFonts w:ascii="Arial" w:hAnsi="Arial" w:hint="cs"/>
                <w:b/>
                <w:sz w:val="22"/>
                <w:szCs w:val="22"/>
                <w:rtl/>
              </w:rPr>
              <w:t>202</w:t>
            </w:r>
            <w:r w:rsidR="00775E64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="00B32A3E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222867" w:rsidRPr="00AF57E9" w:rsidRDefault="00170339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675430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="00675430">
        <w:rPr>
          <w:rFonts w:ascii="Wingdings" w:hAnsi="Wingdings" w:cstheme="minorBidi"/>
          <w:b/>
          <w:sz w:val="21"/>
          <w:szCs w:val="21"/>
        </w:rPr>
        <w:sym w:font="Wingdings" w:char="F0FD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17033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17033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7C4A53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FE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17033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170339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:rsidTr="007C4A53">
        <w:tc>
          <w:tcPr>
            <w:tcW w:w="2675" w:type="dxa"/>
            <w:shd w:val="clear" w:color="auto" w:fill="E6E6E6"/>
            <w:hideMark/>
          </w:tcPr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:rsidR="00C0265D" w:rsidRPr="009D0AF4" w:rsidRDefault="00AF6639" w:rsidP="00C0265D">
            <w:pPr>
              <w:bidi w:val="0"/>
              <w:jc w:val="right"/>
            </w:pPr>
            <w:r w:rsidRPr="00AF6639">
              <w:rPr>
                <w:rFonts w:hint="cs"/>
                <w:rtl/>
              </w:rPr>
              <w:t>אלעד</w:t>
            </w:r>
            <w:r w:rsidRPr="00AF6639">
              <w:rPr>
                <w:rtl/>
              </w:rPr>
              <w:t xml:space="preserve"> </w:t>
            </w:r>
            <w:r w:rsidRPr="00AF6639">
              <w:rPr>
                <w:rFonts w:hint="cs"/>
                <w:rtl/>
              </w:rPr>
              <w:t>פתרונות</w:t>
            </w:r>
            <w:r w:rsidRPr="00AF6639">
              <w:rPr>
                <w:rtl/>
              </w:rPr>
              <w:t xml:space="preserve"> </w:t>
            </w:r>
            <w:r w:rsidRPr="00AF6639">
              <w:rPr>
                <w:rFonts w:hint="cs"/>
                <w:rtl/>
              </w:rPr>
              <w:t>מחשוב</w:t>
            </w:r>
            <w:r w:rsidRPr="00AF6639">
              <w:rPr>
                <w:rtl/>
              </w:rPr>
              <w:t xml:space="preserve"> 2001 </w:t>
            </w:r>
            <w:r w:rsidRPr="00AF6639">
              <w:rPr>
                <w:rFonts w:hint="cs"/>
                <w:rtl/>
              </w:rPr>
              <w:t>בע</w:t>
            </w:r>
            <w:r w:rsidRPr="00AF6639">
              <w:rPr>
                <w:rtl/>
              </w:rPr>
              <w:t>"</w:t>
            </w:r>
            <w:r w:rsidRPr="00AF6639">
              <w:rPr>
                <w:rFonts w:hint="cs"/>
                <w:rtl/>
              </w:rPr>
              <w:t>מ</w:t>
            </w:r>
          </w:p>
        </w:tc>
      </w:tr>
      <w:tr w:rsidR="00C0265D" w:rsidTr="007C4A53">
        <w:tc>
          <w:tcPr>
            <w:tcW w:w="2675" w:type="dxa"/>
            <w:shd w:val="clear" w:color="auto" w:fill="E6E6E6"/>
            <w:hideMark/>
          </w:tcPr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C0265D" w:rsidRPr="00AF57E9" w:rsidRDefault="00C0265D" w:rsidP="006C29C2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344" w:type="dxa"/>
            <w:gridSpan w:val="2"/>
          </w:tcPr>
          <w:p w:rsidR="00C0265D" w:rsidRPr="009D0AF4" w:rsidRDefault="00AF6639" w:rsidP="00C0265D">
            <w:pPr>
              <w:bidi w:val="0"/>
              <w:jc w:val="right"/>
            </w:pPr>
            <w:r w:rsidRPr="00AF6639">
              <w:t>513149179</w:t>
            </w:r>
          </w:p>
        </w:tc>
      </w:tr>
      <w:tr w:rsidR="00AF6639" w:rsidTr="00C0265D">
        <w:tc>
          <w:tcPr>
            <w:tcW w:w="2675" w:type="dxa"/>
            <w:shd w:val="clear" w:color="auto" w:fill="E6E6E6"/>
            <w:hideMark/>
          </w:tcPr>
          <w:p w:rsidR="00AF6639" w:rsidRPr="00AF57E9" w:rsidRDefault="00AF663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:rsidR="00AF6639" w:rsidRPr="00547E0B" w:rsidRDefault="00AF6639" w:rsidP="0066788C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47E0B">
              <w:rPr>
                <w:rFonts w:ascii="Arial" w:hAnsi="Arial"/>
                <w:b/>
                <w:sz w:val="28"/>
                <w:szCs w:val="28"/>
              </w:rPr>
              <w:sym w:font="Wingdings" w:char="F078"/>
            </w:r>
            <w:r w:rsidRPr="00547E0B">
              <w:rPr>
                <w:rFonts w:ascii="Arial" w:hAnsi="Arial"/>
                <w:b/>
                <w:sz w:val="28"/>
                <w:szCs w:val="28"/>
              </w:rPr>
              <w:t xml:space="preserve">     </w:t>
            </w:r>
            <w:r w:rsidRPr="00547E0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:rsidR="00AF6639" w:rsidRPr="00547E0B" w:rsidRDefault="00AF6639" w:rsidP="0066788C">
            <w:pPr>
              <w:rPr>
                <w:rFonts w:ascii="Arial" w:hAnsi="Arial"/>
                <w:b/>
                <w:sz w:val="22"/>
                <w:szCs w:val="22"/>
                <w:rtl/>
              </w:rPr>
            </w:pPr>
            <w:r w:rsidRPr="00547E0B">
              <w:rPr>
                <w:rFonts w:ascii="Arial" w:hAnsi="Arial"/>
                <w:b/>
                <w:sz w:val="28"/>
                <w:szCs w:val="28"/>
              </w:rPr>
              <w:sym w:font="Wingdings" w:char="F072"/>
            </w:r>
            <w:r w:rsidRPr="00547E0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AF6639" w:rsidTr="007C4A53">
        <w:tc>
          <w:tcPr>
            <w:tcW w:w="2675" w:type="dxa"/>
            <w:shd w:val="clear" w:color="auto" w:fill="E6E6E6"/>
            <w:hideMark/>
          </w:tcPr>
          <w:p w:rsidR="00AF6639" w:rsidRPr="004F4C76" w:rsidRDefault="00AF663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</w:rPr>
            </w:pPr>
            <w:r w:rsidRPr="004F4C7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:rsidR="00AF6639" w:rsidRPr="009D0AF4" w:rsidRDefault="00775E64" w:rsidP="002F3EF4">
            <w:pPr>
              <w:rPr>
                <w:rtl/>
              </w:rPr>
            </w:pPr>
            <w:r>
              <w:rPr>
                <w:rFonts w:hint="cs"/>
                <w:rtl/>
              </w:rPr>
              <w:t>150</w:t>
            </w:r>
            <w:r w:rsidR="004F4C76">
              <w:rPr>
                <w:rFonts w:hint="cs"/>
                <w:rtl/>
              </w:rPr>
              <w:t xml:space="preserve">,000 </w:t>
            </w:r>
            <w:r w:rsidR="008A3942">
              <w:rPr>
                <w:rFonts w:hint="cs"/>
                <w:rtl/>
              </w:rPr>
              <w:t xml:space="preserve">₪ כולל מע"מ </w:t>
            </w:r>
          </w:p>
        </w:tc>
      </w:tr>
      <w:tr w:rsidR="00AF6639" w:rsidTr="007C4A53">
        <w:tc>
          <w:tcPr>
            <w:tcW w:w="2675" w:type="dxa"/>
            <w:shd w:val="clear" w:color="auto" w:fill="E6E6E6"/>
            <w:hideMark/>
          </w:tcPr>
          <w:p w:rsidR="00AF6639" w:rsidRPr="004F4C76" w:rsidRDefault="00AF6639" w:rsidP="007C4A53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</w:rPr>
            </w:pPr>
            <w:r w:rsidRPr="004F4C76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</w:tcPr>
          <w:p w:rsidR="00AF6639" w:rsidRDefault="00FE2D5F" w:rsidP="00775E64"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</w:t>
            </w:r>
            <w:r w:rsidRPr="00C27C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01</w:t>
            </w:r>
            <w:r w:rsidRPr="00C27C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/202</w:t>
            </w:r>
            <w:r w:rsidR="00775E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4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27C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-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31</w:t>
            </w:r>
            <w:r w:rsidRPr="00C27C19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/12/20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</w:t>
            </w:r>
            <w:r w:rsidR="00775E64">
              <w:rPr>
                <w:rFonts w:hint="cs"/>
                <w:rtl/>
              </w:rPr>
              <w:t>4</w:t>
            </w:r>
          </w:p>
        </w:tc>
      </w:tr>
    </w:tbl>
    <w:p w:rsidR="00222867" w:rsidRPr="00AF57E9" w:rsidRDefault="00170339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17033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17033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:rsidTr="0066788C">
        <w:tc>
          <w:tcPr>
            <w:tcW w:w="9286" w:type="dxa"/>
          </w:tcPr>
          <w:p w:rsidR="00AF6639" w:rsidRPr="00547E0B" w:rsidRDefault="00AF6639" w:rsidP="0066788C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למיטב ידיעתי, </w:t>
            </w:r>
            <w:r w:rsidRPr="00D62537">
              <w:rPr>
                <w:rFonts w:ascii="Arial" w:hAnsi="Arial" w:hint="cs"/>
                <w:b/>
                <w:sz w:val="22"/>
                <w:szCs w:val="22"/>
                <w:rtl/>
              </w:rPr>
              <w:t>חברת אלעד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פתרונות מחשוב</w:t>
            </w:r>
            <w:r w:rsidRPr="00DB5613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2001 בע"מ הינה בעלת התוכנה ובעלת זכות הקניין הרוחני בקוד המקור של התוכנה ועל כן עולה בגדר הספק היחיד אשר </w:t>
            </w:r>
            <w:r w:rsidRPr="00547E0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יכול לספק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</w:t>
            </w:r>
            <w:r w:rsidRPr="00547E0B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שירותים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המבוקשים.</w:t>
            </w:r>
          </w:p>
        </w:tc>
      </w:tr>
    </w:tbl>
    <w:p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170339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3C6E5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67" w:rsidRPr="00AF57E9" w:rsidRDefault="001E01D8" w:rsidP="003C6E5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חיים ברכה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867" w:rsidRPr="00AF57E9" w:rsidRDefault="001E01D8" w:rsidP="003C6E5C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 פרויקטים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1E01D8" w:rsidP="00B07843">
            <w:pPr>
              <w:spacing w:line="360" w:lineRule="auto"/>
              <w:jc w:val="center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 wp14:anchorId="439E2193" wp14:editId="439E2194">
                  <wp:extent cx="1118090" cy="436678"/>
                  <wp:effectExtent l="0" t="0" r="6350" b="190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B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8906" cy="440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Default="00170339" w:rsidP="00222867">
      <w:pPr>
        <w:rPr>
          <w:rtl/>
        </w:rPr>
      </w:pPr>
    </w:p>
    <w:p w:rsidR="00572407" w:rsidRPr="00572407" w:rsidRDefault="00572407" w:rsidP="0057240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בהתאם לסעיף 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2.7.4.3.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להוראת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תכ"מ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הסמכות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המקצועית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במשרד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אינו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עובד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מדינה, הנני מאשר בחתימתי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האמור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הדעת, לאחר </w:t>
      </w:r>
      <w:proofErr w:type="spellStart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שוידאתי</w:t>
      </w:r>
      <w:proofErr w:type="spellEnd"/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 xml:space="preserve"> כי כותב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חוות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הדעת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חתום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על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תצהיר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בדבר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העדר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ניגוד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572407">
        <w:rPr>
          <w:rFonts w:asciiTheme="minorBidi" w:hAnsiTheme="minorBidi" w:cstheme="minorBidi" w:hint="cs"/>
          <w:b/>
          <w:sz w:val="21"/>
          <w:szCs w:val="21"/>
          <w:rtl/>
        </w:rPr>
        <w:t>עניינים</w:t>
      </w:r>
      <w:r w:rsidRPr="00572407">
        <w:rPr>
          <w:rFonts w:asciiTheme="minorBidi" w:hAnsiTheme="minorBidi" w:cstheme="minorBidi"/>
          <w:b/>
          <w:sz w:val="21"/>
          <w:szCs w:val="21"/>
          <w:rtl/>
        </w:rPr>
        <w:t>.</w:t>
      </w:r>
    </w:p>
    <w:p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:rsidTr="003C6E5C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43" w:rsidRPr="0053500C" w:rsidRDefault="0013001C" w:rsidP="003C6E5C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7843" w:rsidRPr="0053500C" w:rsidRDefault="00B07843" w:rsidP="003C6E5C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43" w:rsidRPr="00AF57E9" w:rsidRDefault="0013001C" w:rsidP="00B07843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/>
                <w:noProof/>
                <w:sz w:val="21"/>
                <w:szCs w:val="21"/>
              </w:rPr>
              <w:drawing>
                <wp:inline distT="0" distB="0" distL="0" distR="0">
                  <wp:extent cx="1943371" cy="971686"/>
                  <wp:effectExtent l="0" t="0" r="0" b="0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חתימה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371" cy="971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:rsidTr="00254A8D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שם </w:t>
            </w:r>
            <w:r>
              <w:rPr>
                <w:rFonts w:asciiTheme="minorBidi" w:hAnsiTheme="minorBidi" w:cstheme="minorBidi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07843" w:rsidRPr="00AF57E9" w:rsidRDefault="00B07843" w:rsidP="00B07843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6D5BB8"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rtl/>
              </w:rPr>
              <w:t>חתימה</w:t>
            </w:r>
          </w:p>
        </w:tc>
      </w:tr>
    </w:tbl>
    <w:p w:rsidR="00572407" w:rsidRPr="00817FBA" w:rsidRDefault="00572407" w:rsidP="00572407"/>
    <w:sectPr w:rsidR="00572407" w:rsidRPr="00817FBA" w:rsidSect="00DE4C1B">
      <w:headerReference w:type="default" r:id="rId13"/>
      <w:footerReference w:type="default" r:id="rId14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67C" w:rsidRDefault="0000367C">
      <w:r>
        <w:separator/>
      </w:r>
    </w:p>
  </w:endnote>
  <w:endnote w:type="continuationSeparator" w:id="0">
    <w:p w:rsidR="0000367C" w:rsidRDefault="00003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170339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170339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170339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170339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67C" w:rsidRDefault="0000367C">
      <w:r>
        <w:separator/>
      </w:r>
    </w:p>
  </w:footnote>
  <w:footnote w:type="continuationSeparator" w:id="0">
    <w:p w:rsidR="0000367C" w:rsidRDefault="00003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439E21C9" wp14:editId="439E21CA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7033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17033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17033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17033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17033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17033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170339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0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E0E7A"/>
    <w:multiLevelType w:val="multilevel"/>
    <w:tmpl w:val="0409001D"/>
    <w:numStyleLink w:val="SolelBulletList1"/>
  </w:abstractNum>
  <w:abstractNum w:abstractNumId="14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1"/>
  </w:num>
  <w:num w:numId="10">
    <w:abstractNumId w:val="14"/>
  </w:num>
  <w:num w:numId="11">
    <w:abstractNumId w:val="13"/>
  </w:num>
  <w:num w:numId="12">
    <w:abstractNumId w:val="7"/>
  </w:num>
  <w:num w:numId="13">
    <w:abstractNumId w:val="12"/>
  </w:num>
  <w:num w:numId="14">
    <w:abstractNumId w:val="2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0367C"/>
    <w:rsid w:val="00004B75"/>
    <w:rsid w:val="00005067"/>
    <w:rsid w:val="000346D8"/>
    <w:rsid w:val="0013001C"/>
    <w:rsid w:val="00170339"/>
    <w:rsid w:val="001B1929"/>
    <w:rsid w:val="001B27BD"/>
    <w:rsid w:val="001E01D8"/>
    <w:rsid w:val="002716AA"/>
    <w:rsid w:val="002D5C29"/>
    <w:rsid w:val="002F3EF4"/>
    <w:rsid w:val="0030210E"/>
    <w:rsid w:val="00305037"/>
    <w:rsid w:val="00336CDD"/>
    <w:rsid w:val="003C6E5C"/>
    <w:rsid w:val="004A4352"/>
    <w:rsid w:val="004C3E62"/>
    <w:rsid w:val="004E0B2C"/>
    <w:rsid w:val="004F4C76"/>
    <w:rsid w:val="00514ED8"/>
    <w:rsid w:val="00572407"/>
    <w:rsid w:val="0062126D"/>
    <w:rsid w:val="006401F5"/>
    <w:rsid w:val="00643FC1"/>
    <w:rsid w:val="0067245D"/>
    <w:rsid w:val="00675430"/>
    <w:rsid w:val="00687099"/>
    <w:rsid w:val="0069370F"/>
    <w:rsid w:val="006C29C2"/>
    <w:rsid w:val="006D5BB8"/>
    <w:rsid w:val="006E25D4"/>
    <w:rsid w:val="007548B0"/>
    <w:rsid w:val="00775E64"/>
    <w:rsid w:val="007C4A53"/>
    <w:rsid w:val="008A3942"/>
    <w:rsid w:val="00951286"/>
    <w:rsid w:val="009B6B29"/>
    <w:rsid w:val="009F7FB7"/>
    <w:rsid w:val="00A662F8"/>
    <w:rsid w:val="00AC27D9"/>
    <w:rsid w:val="00AF6639"/>
    <w:rsid w:val="00B07843"/>
    <w:rsid w:val="00B32A3E"/>
    <w:rsid w:val="00B53C37"/>
    <w:rsid w:val="00B57622"/>
    <w:rsid w:val="00B85624"/>
    <w:rsid w:val="00BC4C4D"/>
    <w:rsid w:val="00C0265D"/>
    <w:rsid w:val="00C43315"/>
    <w:rsid w:val="00C70AF8"/>
    <w:rsid w:val="00CE76AB"/>
    <w:rsid w:val="00DB4CD8"/>
    <w:rsid w:val="00DE5D66"/>
    <w:rsid w:val="00E630D4"/>
    <w:rsid w:val="00E8203D"/>
    <w:rsid w:val="00F15B21"/>
    <w:rsid w:val="00F9544C"/>
    <w:rsid w:val="00FE2D5F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844C62"/>
  <w15:docId w15:val="{B04DA69D-904C-4299-9E88-9439332B0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toNumber xmlns="276fb107-33e2-4c3f-bae8-9cd5efb2baae" xsi:nil="true"/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 xsi:nil="true"/>
    <elnewpapaerdate xmlns="276fb107-33e2-4c3f-bae8-9cd5efb2baae" xsi:nil="true"/>
    <SDHebDate xmlns="276fb107-33e2-4c3f-bae8-9cd5efb2baae" xsi:nil="true"/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 xsi:nil="true"/>
    <SDNumOfSignatures xmlns="276fb107-33e2-4c3f-bae8-9cd5efb2baae" xsi:nil="true"/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Importance xmlns="276fb107-33e2-4c3f-bae8-9cd5efb2baae" xsi:nil="true"/>
    <SDExternalEntityConnected xmlns="276fb107-33e2-4c3f-bae8-9cd5efb2baa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F7CC6FF7-4944-40CA-8177-2E14924326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B02E70-69D7-47F0-A3DE-A0E788FE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2</TotalTime>
  <Pages>2</Pages>
  <Words>371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חווד יחיד - תחזוקת מערכת קמיליון למרפאת לוינסקי וחיפה לשנת 2019-2010 (2).docx.</vt:lpstr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חווד יחיד - תחזוקת מערכת קמיליון למרפאת לוינסקי וחיפה לשנת 2019-2010 (2).docx.</dc:title>
  <dc:creator>Marina Paz</dc:creator>
  <cp:lastModifiedBy>דורין אמויאל</cp:lastModifiedBy>
  <cp:revision>3</cp:revision>
  <dcterms:created xsi:type="dcterms:W3CDTF">2023-11-21T13:13:00Z</dcterms:created>
  <dcterms:modified xsi:type="dcterms:W3CDTF">2023-11-27T09:42:00Z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